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6628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855414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855414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855414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>
            <w:bookmarkStart w:id="0" w:name="_GoBack"/>
            <w:bookmarkEnd w:id="0"/>
          </w:p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507FAC" w:rsidRPr="00846B76" w14:paraId="2027FC67" w14:textId="77777777" w:rsidTr="009512C6">
        <w:tc>
          <w:tcPr>
            <w:tcW w:w="1414" w:type="pct"/>
            <w:vAlign w:val="bottom"/>
          </w:tcPr>
          <w:p w14:paraId="390AC8BF" w14:textId="77777777" w:rsidR="00507FAC" w:rsidRDefault="00507FAC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6DC40C3E" w14:textId="77777777" w:rsidR="00507FAC" w:rsidRDefault="00507FAC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1516A3F5" w14:textId="77777777" w:rsidR="00507FAC" w:rsidRDefault="00507FAC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209CA42E" w14:textId="77777777" w:rsidR="00507FAC" w:rsidRDefault="00507FAC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345338B3" w14:textId="77777777" w:rsidR="00507FAC" w:rsidRDefault="00507FAC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2C4B8944" w14:textId="77777777" w:rsidR="00507FAC" w:rsidRPr="00846B76" w:rsidRDefault="00507FAC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68DDCDAB" w14:textId="77777777" w:rsidR="00507FAC" w:rsidRPr="00846B76" w:rsidRDefault="00507FAC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6343DC33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lastRenderedPageBreak/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2C05884" w14:textId="7806B232" w:rsidR="00507FAC" w:rsidRDefault="00507FAC" w:rsidP="00921924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F0A1C">
              <w:rPr>
                <w:rFonts w:cs="Times New Roman"/>
                <w:color w:val="000000" w:themeColor="text1"/>
                <w:sz w:val="24"/>
                <w:szCs w:val="24"/>
              </w:rPr>
              <w:t>Wyrażam zgodę na przetwarzanie moich da</w:t>
            </w:r>
            <w:r w:rsidR="00921924">
              <w:rPr>
                <w:rFonts w:cs="Times New Roman"/>
                <w:color w:val="000000" w:themeColor="text1"/>
                <w:sz w:val="24"/>
                <w:szCs w:val="24"/>
              </w:rPr>
              <w:t>nych osobowych</w:t>
            </w:r>
            <w:r w:rsidR="00921924">
              <w:rPr>
                <w:rFonts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w celu rejestracji noclegu</w:t>
            </w:r>
            <w:r w:rsidR="00921924">
              <w:rPr>
                <w:rFonts w:cs="Times New Roman"/>
                <w:color w:val="000000" w:themeColor="text1"/>
                <w:sz w:val="24"/>
                <w:szCs w:val="24"/>
              </w:rPr>
              <w:t xml:space="preserve"> zgodnie z art. 6 ust. 1 lit.</w:t>
            </w:r>
            <w:r w:rsidR="00921924">
              <w:rPr>
                <w:rFonts w:cs="Times New Roman"/>
                <w:color w:val="000000" w:themeColor="text1"/>
                <w:sz w:val="24"/>
                <w:szCs w:val="24"/>
              </w:rPr>
              <w:br/>
            </w:r>
            <w:r w:rsidRPr="00EF0A1C">
              <w:rPr>
                <w:rFonts w:cs="Times New Roman"/>
                <w:color w:val="000000" w:themeColor="text1"/>
                <w:sz w:val="24"/>
                <w:szCs w:val="24"/>
              </w:rPr>
              <w:t>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danych)".</w:t>
            </w:r>
          </w:p>
          <w:p w14:paraId="68108675" w14:textId="77777777" w:rsidR="00507FAC" w:rsidRDefault="00507FAC" w:rsidP="00507FAC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14:paraId="76B25A8E" w14:textId="5B52B2BA" w:rsidR="00F71B2C" w:rsidRPr="004957C0" w:rsidRDefault="00507FA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Podpis:</w:t>
            </w:r>
          </w:p>
        </w:tc>
      </w:tr>
      <w:tr w:rsidR="00507FAC" w:rsidRPr="00846B76" w14:paraId="68C75979" w14:textId="77777777" w:rsidTr="009512C6">
        <w:tc>
          <w:tcPr>
            <w:tcW w:w="1414" w:type="pct"/>
            <w:vAlign w:val="bottom"/>
          </w:tcPr>
          <w:p w14:paraId="7114608A" w14:textId="77777777" w:rsidR="00507FAC" w:rsidRDefault="00507FAC" w:rsidP="00A85EA0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35C885F2" w14:textId="77777777" w:rsidR="00507FAC" w:rsidRPr="004957C0" w:rsidRDefault="00507FA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507FAC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vAlign w:val="bottom"/>
          </w:tcPr>
          <w:p w14:paraId="7A36818D" w14:textId="244A78BB" w:rsidR="00F71B2C" w:rsidRPr="004957C0" w:rsidRDefault="00855414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  <w:tr w:rsidR="00507FAC" w:rsidRPr="00846B76" w14:paraId="396E531C" w14:textId="77777777" w:rsidTr="009512C6">
        <w:tc>
          <w:tcPr>
            <w:tcW w:w="1414" w:type="pct"/>
            <w:vAlign w:val="bottom"/>
          </w:tcPr>
          <w:p w14:paraId="58771E54" w14:textId="77777777" w:rsidR="00507FAC" w:rsidRDefault="00507FAC" w:rsidP="00A85EA0">
            <w:pPr>
              <w:rPr>
                <w:rFonts w:cs="Times New Roman"/>
                <w:color w:val="0D0D0D" w:themeColor="text1" w:themeTint="F2"/>
              </w:rPr>
            </w:pPr>
          </w:p>
          <w:p w14:paraId="64B10A8C" w14:textId="77777777" w:rsidR="00507FAC" w:rsidRPr="00F71B2C" w:rsidRDefault="00507FA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EE9245" w14:textId="518E1AC5" w:rsidR="00507FAC" w:rsidRDefault="00507FAC" w:rsidP="00637200">
            <w:r>
              <w:t>Podpis: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0E9F6B81" w:rsidR="000172E5" w:rsidRPr="0006568A" w:rsidRDefault="000172E5" w:rsidP="00637200"/>
    <w:sectPr w:rsidR="000172E5" w:rsidRPr="0006568A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44B738" w14:textId="77777777" w:rsidR="00855414" w:rsidRDefault="00855414" w:rsidP="000172E5">
      <w:pPr>
        <w:spacing w:after="0" w:line="240" w:lineRule="auto"/>
      </w:pPr>
      <w:r>
        <w:separator/>
      </w:r>
    </w:p>
  </w:endnote>
  <w:endnote w:type="continuationSeparator" w:id="0">
    <w:p w14:paraId="52A12DAE" w14:textId="77777777" w:rsidR="00855414" w:rsidRDefault="0085541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FA57D6C-E437-4291-AE51-787B1FF8CCC4}"/>
    <w:embedBold r:id="rId2" w:fontKey="{F7DA211B-0605-41EB-B71E-99E5E39635F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B1AEB2B8-BA76-4915-AE1D-B496ED70047A}"/>
    <w:embedBold r:id="rId4" w:fontKey="{7DDAE6D8-BC9E-4853-B332-ABDED4662E60}"/>
    <w:embedItalic r:id="rId5" w:fontKey="{21313770-A1FB-46DC-9337-349E4EB4E904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86BB9E8A-E465-4A73-99EF-D50C9001471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1D85B5BE-B10B-4332-922F-5A34C45626C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8AFADFC9-F30C-4DE6-BACA-B01D5F7D0B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21"/>
      <w:gridCol w:w="4621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145FB9" w14:textId="77777777" w:rsidR="00855414" w:rsidRDefault="00855414" w:rsidP="000172E5">
      <w:pPr>
        <w:spacing w:after="0" w:line="240" w:lineRule="auto"/>
      </w:pPr>
      <w:r>
        <w:separator/>
      </w:r>
    </w:p>
  </w:footnote>
  <w:footnote w:type="continuationSeparator" w:id="0">
    <w:p w14:paraId="4C7D537F" w14:textId="77777777" w:rsidR="00855414" w:rsidRDefault="0085541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1449B544" w:rsidR="00B337A2" w:rsidRPr="00F71B2C" w:rsidRDefault="00B34974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</w:t>
          </w:r>
          <w:r>
            <w:rPr>
              <w:color w:val="333333" w:themeColor="accent6" w:themeShade="80"/>
              <w:sz w:val="30"/>
              <w:szCs w:val="30"/>
            </w:rPr>
            <w:br/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07FAC"/>
    <w:rsid w:val="005112D0"/>
    <w:rsid w:val="00551719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55414"/>
    <w:rsid w:val="0086797B"/>
    <w:rsid w:val="008712CC"/>
    <w:rsid w:val="008D50F5"/>
    <w:rsid w:val="008E203A"/>
    <w:rsid w:val="008E3141"/>
    <w:rsid w:val="0091229C"/>
    <w:rsid w:val="00921924"/>
    <w:rsid w:val="00940E73"/>
    <w:rsid w:val="009512C6"/>
    <w:rsid w:val="0098597D"/>
    <w:rsid w:val="009D1026"/>
    <w:rsid w:val="009F619A"/>
    <w:rsid w:val="009F6DDE"/>
    <w:rsid w:val="009F7C02"/>
    <w:rsid w:val="00A370A8"/>
    <w:rsid w:val="00A85EA0"/>
    <w:rsid w:val="00A95E69"/>
    <w:rsid w:val="00AC4A73"/>
    <w:rsid w:val="00B337A2"/>
    <w:rsid w:val="00B34974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242A6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93"/>
    <w:rsid w:val="00413332"/>
    <w:rsid w:val="0043313D"/>
    <w:rsid w:val="00542389"/>
    <w:rsid w:val="0062323F"/>
    <w:rsid w:val="006D7532"/>
    <w:rsid w:val="00756A93"/>
    <w:rsid w:val="00782D0D"/>
    <w:rsid w:val="007F34AE"/>
    <w:rsid w:val="009903F3"/>
    <w:rsid w:val="00CA7B8E"/>
    <w:rsid w:val="00E75AAD"/>
    <w:rsid w:val="00ED148D"/>
    <w:rsid w:val="00F8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47A058D-7BF4-4D72-B485-F5F0CFE6F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124</Words>
  <Characters>749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creator/>
  <cp:lastModifiedBy/>
  <cp:revision>1</cp:revision>
  <dcterms:created xsi:type="dcterms:W3CDTF">2021-04-30T06:38:00Z</dcterms:created>
  <dcterms:modified xsi:type="dcterms:W3CDTF">2021-04-30T06:38:00Z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